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6AD6D" w14:textId="77777777" w:rsidR="0098785F" w:rsidRPr="002D6E5A" w:rsidRDefault="0098785F" w:rsidP="0098785F">
      <w:pPr>
        <w:pStyle w:val="Betreff"/>
        <w:tabs>
          <w:tab w:val="left" w:pos="8505"/>
          <w:tab w:val="left" w:pos="8931"/>
        </w:tabs>
      </w:pPr>
      <w:r>
        <w:t xml:space="preserve">Beitrittserklärung </w:t>
      </w:r>
    </w:p>
    <w:p w14:paraId="2698018C" w14:textId="77777777" w:rsidR="0098785F" w:rsidRDefault="0098785F" w:rsidP="0098785F">
      <w:pPr>
        <w:pStyle w:val="berschrift1"/>
      </w:pPr>
      <w:r>
        <w:t>Art der Mitgliedschaft</w:t>
      </w:r>
    </w:p>
    <w:p w14:paraId="30800E42" w14:textId="77777777" w:rsidR="0098785F" w:rsidRDefault="0098785F" w:rsidP="0098785F">
      <w:pPr>
        <w:sectPr w:rsidR="0098785F" w:rsidSect="0098785F">
          <w:footerReference w:type="default" r:id="rId6"/>
          <w:headerReference w:type="first" r:id="rId7"/>
          <w:footerReference w:type="first" r:id="rId8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sdt>
      <w:sdtPr>
        <w:id w:val="-1672475247"/>
        <w:lock w:val="contentLocked"/>
        <w:placeholder>
          <w:docPart w:val="96E16603B67A413D974698FEC5763525"/>
        </w:placeholder>
        <w:group/>
      </w:sdtPr>
      <w:sdtEndPr>
        <w:rPr>
          <w:szCs w:val="20"/>
        </w:rPr>
      </w:sdtEndPr>
      <w:sdtContent>
        <w:p w14:paraId="3BAFCEDF" w14:textId="77777777" w:rsidR="0098785F" w:rsidRPr="008E3F2F" w:rsidRDefault="0098785F" w:rsidP="0098785F">
          <w:r w:rsidRPr="008E3F2F">
            <w:t>Standardmitgliedschaft</w:t>
          </w:r>
        </w:p>
        <w:p w14:paraId="62A01322" w14:textId="77777777" w:rsidR="0098785F" w:rsidRPr="00D011B6" w:rsidRDefault="00000000" w:rsidP="0098785F">
          <w:pPr>
            <w:tabs>
              <w:tab w:val="left" w:pos="3430"/>
            </w:tabs>
            <w:rPr>
              <w:szCs w:val="20"/>
            </w:rPr>
          </w:pPr>
          <w:sdt>
            <w:sdtPr>
              <w:rPr>
                <w:szCs w:val="20"/>
              </w:rPr>
              <w:alias w:val="Mehr als 250 Mitarbeiter:innen"/>
              <w:tag w:val="groesser250Mitarbeiter"/>
              <w:id w:val="-3146480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3975C5">
                <w:rPr>
                  <w:rFonts w:ascii="MS Gothic" w:eastAsia="MS Gothic" w:hAnsi="MS Gothic" w:hint="eastAsia"/>
                  <w:szCs w:val="20"/>
                </w:rPr>
                <w:t>☐</w:t>
              </w:r>
            </w:sdtContent>
          </w:sdt>
          <w:r w:rsidR="0098785F" w:rsidRPr="005B1BEA">
            <w:rPr>
              <w:szCs w:val="20"/>
            </w:rPr>
            <w:t xml:space="preserve"> mehr als 250 Mitarbeiter:innen</w:t>
          </w:r>
          <w:r w:rsidR="0098785F">
            <w:rPr>
              <w:szCs w:val="20"/>
            </w:rPr>
            <w:tab/>
            <w:t>€</w:t>
          </w:r>
          <w:r w:rsidR="0098785F" w:rsidRPr="005B1BEA">
            <w:rPr>
              <w:szCs w:val="20"/>
            </w:rPr>
            <w:t xml:space="preserve"> 1.300</w:t>
          </w:r>
          <w:r w:rsidR="0098785F">
            <w:rPr>
              <w:szCs w:val="20"/>
            </w:rPr>
            <w:br/>
          </w:r>
          <w:sdt>
            <w:sdtPr>
              <w:rPr>
                <w:szCs w:val="20"/>
              </w:rPr>
              <w:alias w:val="bis 250 Mitarbeiter:innen "/>
              <w:tag w:val="bis250Mitarbeiter"/>
              <w:id w:val="-2398602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98785F">
                <w:rPr>
                  <w:rFonts w:ascii="MS Gothic" w:eastAsia="MS Gothic" w:hAnsi="MS Gothic" w:hint="eastAsia"/>
                  <w:szCs w:val="20"/>
                </w:rPr>
                <w:t>☐</w:t>
              </w:r>
            </w:sdtContent>
          </w:sdt>
          <w:r w:rsidR="0098785F" w:rsidRPr="005B1BEA">
            <w:rPr>
              <w:szCs w:val="20"/>
            </w:rPr>
            <w:t xml:space="preserve"> </w:t>
          </w:r>
          <w:r w:rsidR="0098785F">
            <w:rPr>
              <w:szCs w:val="20"/>
            </w:rPr>
            <w:t xml:space="preserve">bis </w:t>
          </w:r>
          <w:r w:rsidR="0098785F" w:rsidRPr="005B1BEA">
            <w:rPr>
              <w:szCs w:val="20"/>
            </w:rPr>
            <w:t>250 Mitarbeiter:innen</w:t>
          </w:r>
          <w:r w:rsidR="0098785F">
            <w:rPr>
              <w:szCs w:val="20"/>
            </w:rPr>
            <w:tab/>
            <w:t xml:space="preserve">€ </w:t>
          </w:r>
          <w:r w:rsidR="0098785F" w:rsidRPr="005B1BEA">
            <w:rPr>
              <w:szCs w:val="20"/>
            </w:rPr>
            <w:t>380</w:t>
          </w:r>
        </w:p>
        <w:p w14:paraId="320ADC30" w14:textId="77777777" w:rsidR="0098785F" w:rsidRDefault="0098785F" w:rsidP="0098785F">
          <w:pPr>
            <w:tabs>
              <w:tab w:val="left" w:pos="3430"/>
            </w:tabs>
            <w:rPr>
              <w:szCs w:val="20"/>
            </w:rPr>
          </w:pPr>
          <w:r w:rsidRPr="005B1BEA">
            <w:rPr>
              <w:szCs w:val="20"/>
            </w:rPr>
            <w:t>Limitierte Mitgliedschaft</w:t>
          </w:r>
        </w:p>
        <w:p w14:paraId="65ADF94C" w14:textId="77777777" w:rsidR="0098785F" w:rsidRDefault="00000000" w:rsidP="0098785F">
          <w:pPr>
            <w:tabs>
              <w:tab w:val="left" w:pos="3969"/>
            </w:tabs>
            <w:ind w:right="14"/>
            <w:rPr>
              <w:szCs w:val="20"/>
            </w:rPr>
          </w:pPr>
          <w:sdt>
            <w:sdtPr>
              <w:rPr>
                <w:szCs w:val="20"/>
              </w:rPr>
              <w:alias w:val="Schüler Student Senior"/>
              <w:tag w:val="SchülerStudentSenior"/>
              <w:id w:val="16108572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98785F">
                <w:rPr>
                  <w:rFonts w:ascii="MS Gothic" w:eastAsia="MS Gothic" w:hAnsi="MS Gothic" w:hint="eastAsia"/>
                  <w:szCs w:val="20"/>
                </w:rPr>
                <w:t>☐</w:t>
              </w:r>
            </w:sdtContent>
          </w:sdt>
          <w:r w:rsidR="0098785F" w:rsidRPr="005B1BEA">
            <w:rPr>
              <w:szCs w:val="20"/>
            </w:rPr>
            <w:t xml:space="preserve"> Schüler:innen, Student:innen, Senior:innen</w:t>
          </w:r>
          <w:r w:rsidR="0098785F">
            <w:rPr>
              <w:szCs w:val="20"/>
            </w:rPr>
            <w:tab/>
            <w:t>€</w:t>
          </w:r>
          <w:r w:rsidR="0098785F" w:rsidRPr="005B1BEA">
            <w:rPr>
              <w:szCs w:val="20"/>
            </w:rPr>
            <w:t xml:space="preserve"> 25</w:t>
          </w:r>
          <w:r w:rsidR="0098785F">
            <w:rPr>
              <w:szCs w:val="20"/>
            </w:rPr>
            <w:br/>
          </w:r>
          <w:sdt>
            <w:sdtPr>
              <w:rPr>
                <w:szCs w:val="20"/>
              </w:rPr>
              <w:alias w:val="Andere Mitgleider"/>
              <w:tag w:val="Andere Mitglieder"/>
              <w:id w:val="1793219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7F32FC">
                <w:rPr>
                  <w:rFonts w:ascii="MS Gothic" w:eastAsia="MS Gothic" w:hAnsi="MS Gothic" w:hint="eastAsia"/>
                  <w:szCs w:val="20"/>
                </w:rPr>
                <w:t>☐</w:t>
              </w:r>
            </w:sdtContent>
          </w:sdt>
          <w:r w:rsidR="0098785F" w:rsidRPr="005B1BEA">
            <w:rPr>
              <w:szCs w:val="20"/>
            </w:rPr>
            <w:t xml:space="preserve"> Andere</w:t>
          </w:r>
          <w:r w:rsidR="0098785F">
            <w:rPr>
              <w:szCs w:val="20"/>
            </w:rPr>
            <w:tab/>
            <w:t xml:space="preserve">€ </w:t>
          </w:r>
          <w:r w:rsidR="0098785F" w:rsidRPr="005B1BEA">
            <w:rPr>
              <w:szCs w:val="20"/>
            </w:rPr>
            <w:t>70</w:t>
          </w:r>
        </w:p>
      </w:sdtContent>
    </w:sdt>
    <w:p w14:paraId="5E41CCF9" w14:textId="77777777" w:rsidR="0098785F" w:rsidRDefault="0098785F" w:rsidP="0098785F">
      <w:pPr>
        <w:sectPr w:rsidR="0098785F" w:rsidSect="0098785F">
          <w:type w:val="continuous"/>
          <w:pgSz w:w="11906" w:h="16838"/>
          <w:pgMar w:top="1417" w:right="1558" w:bottom="1134" w:left="1417" w:header="708" w:footer="708" w:gutter="0"/>
          <w:cols w:num="2" w:sep="1" w:space="113"/>
          <w:titlePg/>
          <w:docGrid w:linePitch="360"/>
        </w:sectPr>
      </w:pPr>
    </w:p>
    <w:p w14:paraId="1D6149AC" w14:textId="77777777" w:rsidR="0098785F" w:rsidRDefault="0098785F" w:rsidP="0098785F">
      <w:pPr>
        <w:pStyle w:val="berschrift1"/>
      </w:pPr>
      <w:r>
        <w:t>Interessen</w:t>
      </w:r>
    </w:p>
    <w:p w14:paraId="3853FD76" w14:textId="77777777" w:rsidR="0098785F" w:rsidRDefault="0098785F" w:rsidP="0098785F">
      <w:pPr>
        <w:sectPr w:rsidR="0098785F" w:rsidSect="0098785F">
          <w:type w:val="continuous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sdt>
      <w:sdtPr>
        <w:id w:val="-1859113863"/>
        <w:lock w:val="contentLocked"/>
        <w:placeholder>
          <w:docPart w:val="96E16603B67A413D974698FEC5763525"/>
        </w:placeholder>
        <w:group/>
      </w:sdtPr>
      <w:sdtContent>
        <w:p w14:paraId="092F77A1" w14:textId="77777777" w:rsidR="0098785F" w:rsidRDefault="00000000" w:rsidP="0098785F">
          <w:sdt>
            <w:sdtPr>
              <w:alias w:val="Arbeitskreise"/>
              <w:tag w:val="AK"/>
              <w:id w:val="-17624448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3975C5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98785F">
            <w:t xml:space="preserve"> Mitwirkung an Arbeitskreisen</w:t>
          </w:r>
          <w:r w:rsidR="0098785F">
            <w:br/>
          </w:r>
          <w:sdt>
            <w:sdtPr>
              <w:alias w:val="Vernetzung"/>
              <w:tag w:val="Vernetzung"/>
              <w:id w:val="-10279523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98785F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98785F">
            <w:t xml:space="preserve"> Vernetzung</w:t>
          </w:r>
          <w:r w:rsidR="0098785F">
            <w:br/>
          </w:r>
          <w:sdt>
            <w:sdtPr>
              <w:alias w:val="Veranstaltungen"/>
              <w:tag w:val="Veranstaltungen"/>
              <w:id w:val="19315501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98785F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98785F">
            <w:t xml:space="preserve"> Veranstaltungen</w:t>
          </w:r>
          <w:r w:rsidR="0098785F">
            <w:br/>
          </w:r>
          <w:sdt>
            <w:sdtPr>
              <w:alias w:val="Messen"/>
              <w:tag w:val="Messen"/>
              <w:id w:val="-11451256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154C18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98785F">
            <w:t xml:space="preserve"> Messen</w:t>
          </w:r>
        </w:p>
        <w:p w14:paraId="7D0D1435" w14:textId="77777777" w:rsidR="0098785F" w:rsidRDefault="00000000" w:rsidP="0098785F">
          <w:sdt>
            <w:sdtPr>
              <w:alias w:val="Informationsmaterial"/>
              <w:tag w:val="Informationsmaterial"/>
              <w:id w:val="-3862567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154C18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98785F">
            <w:t xml:space="preserve"> Informationsmaterial</w:t>
          </w:r>
          <w:r w:rsidR="0098785F">
            <w:br/>
          </w:r>
          <w:sdt>
            <w:sdtPr>
              <w:alias w:val="Produkte"/>
              <w:tag w:val="Produkte"/>
              <w:id w:val="-18299776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98785F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98785F">
            <w:t xml:space="preserve"> Austausch zu Produkten und Dienstleistungen</w:t>
          </w:r>
          <w:r w:rsidR="0098785F">
            <w:br/>
          </w:r>
          <w:sdt>
            <w:sdtPr>
              <w:alias w:val="Andere Interessen"/>
              <w:tag w:val="Andere"/>
              <w:id w:val="3400484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154C18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98785F">
            <w:t xml:space="preserve"> Andere: </w:t>
          </w:r>
          <w:sdt>
            <w:sdtPr>
              <w:alias w:val="Andere"/>
              <w:tag w:val="Interessen_weitere"/>
              <w:id w:val="-1235623208"/>
              <w:placeholder>
                <w:docPart w:val="668D0F1C9BEF4B2C908FF1AFF7B311B4"/>
              </w:placeholder>
              <w:showingPlcHdr/>
              <w:text/>
            </w:sdtPr>
            <w:sdtContent>
              <w:r w:rsidR="003975C5">
                <w:rPr>
                  <w:rStyle w:val="Platzhaltertext"/>
                </w:rPr>
                <w:t xml:space="preserve">Weitere Interessen </w:t>
              </w:r>
            </w:sdtContent>
          </w:sdt>
        </w:p>
      </w:sdtContent>
    </w:sdt>
    <w:p w14:paraId="79CD2259" w14:textId="77777777" w:rsidR="0098785F" w:rsidRDefault="0098785F" w:rsidP="0098785F">
      <w:pPr>
        <w:pStyle w:val="berschrift2"/>
        <w:sectPr w:rsidR="0098785F" w:rsidSect="0098785F">
          <w:type w:val="continuous"/>
          <w:pgSz w:w="11906" w:h="16838"/>
          <w:pgMar w:top="1417" w:right="1417" w:bottom="1134" w:left="1417" w:header="708" w:footer="708" w:gutter="0"/>
          <w:cols w:num="2" w:space="2"/>
          <w:titlePg/>
          <w:docGrid w:linePitch="360"/>
        </w:sectPr>
      </w:pPr>
    </w:p>
    <w:p w14:paraId="4DAB9C27" w14:textId="77777777" w:rsidR="0098785F" w:rsidRDefault="0098785F" w:rsidP="0098785F">
      <w:pPr>
        <w:pStyle w:val="berschrift1"/>
        <w:tabs>
          <w:tab w:val="left" w:pos="8789"/>
        </w:tabs>
      </w:pPr>
      <w:r>
        <w:t xml:space="preserve">Kontaktdaten </w:t>
      </w:r>
    </w:p>
    <w:sdt>
      <w:sdtPr>
        <w:id w:val="1883595830"/>
        <w:lock w:val="contentLocked"/>
        <w:placeholder>
          <w:docPart w:val="96E16603B67A413D974698FEC5763525"/>
        </w:placeholder>
        <w:group/>
      </w:sdtPr>
      <w:sdtContent>
        <w:p w14:paraId="4B926CB1" w14:textId="77777777" w:rsidR="00154C18" w:rsidRDefault="00154C18" w:rsidP="00154C18">
          <w:pPr>
            <w:tabs>
              <w:tab w:val="left" w:pos="4111"/>
              <w:tab w:val="left" w:pos="8789"/>
            </w:tabs>
            <w:spacing w:after="0"/>
          </w:pPr>
          <w:r>
            <w:t xml:space="preserve">Vorname: </w:t>
          </w:r>
          <w:sdt>
            <w:sdtPr>
              <w:alias w:val="Vorname"/>
              <w:tag w:val="Vorname"/>
              <w:id w:val="-401610237"/>
              <w:placeholder>
                <w:docPart w:val="1D1827D0861A43F89371EB791D4F94DA"/>
              </w:placeholder>
              <w:showingPlcHdr/>
              <w:text/>
            </w:sdtPr>
            <w:sdtContent>
              <w:r>
                <w:rPr>
                  <w:rStyle w:val="Platzhaltertext"/>
                </w:rPr>
                <w:t>Vorname</w:t>
              </w:r>
            </w:sdtContent>
          </w:sdt>
          <w:r w:rsidR="008547B0">
            <w:tab/>
          </w:r>
          <w:r>
            <w:t xml:space="preserve">Nachname: </w:t>
          </w:r>
          <w:sdt>
            <w:sdtPr>
              <w:alias w:val="Nachname"/>
              <w:tag w:val="Nachname"/>
              <w:id w:val="-1066341246"/>
              <w:placeholder>
                <w:docPart w:val="7BECDC9F1E5E495B819B88043C42A70A"/>
              </w:placeholder>
              <w:showingPlcHdr/>
              <w:text/>
            </w:sdtPr>
            <w:sdtContent>
              <w:r>
                <w:rPr>
                  <w:rStyle w:val="Platzhaltertext"/>
                </w:rPr>
                <w:t xml:space="preserve">Nachname </w:t>
              </w:r>
            </w:sdtContent>
          </w:sdt>
          <w:r>
            <w:br/>
            <w:t xml:space="preserve">Titel vorgestellt: </w:t>
          </w:r>
          <w:sdt>
            <w:sdtPr>
              <w:alias w:val="Titel_vorgestellt"/>
              <w:tag w:val="Titel_prae"/>
              <w:id w:val="-129566057"/>
              <w:placeholder>
                <w:docPart w:val="AD957FABE5814A1B95DD11B30F687B54"/>
              </w:placeholder>
              <w:showingPlcHdr/>
              <w:text/>
            </w:sdtPr>
            <w:sdtContent>
              <w:r>
                <w:rPr>
                  <w:rStyle w:val="Platzhaltertext"/>
                </w:rPr>
                <w:t>Titel vorgestellt</w:t>
              </w:r>
            </w:sdtContent>
          </w:sdt>
          <w:r w:rsidR="008547B0">
            <w:tab/>
            <w:t>T</w:t>
          </w:r>
          <w:r>
            <w:t xml:space="preserve">itel nachgestellt: </w:t>
          </w:r>
          <w:sdt>
            <w:sdtPr>
              <w:alias w:val="Titel nachgestellt"/>
              <w:tag w:val="Titel_post"/>
              <w:id w:val="2099286597"/>
              <w:placeholder>
                <w:docPart w:val="27999D33DB934C41B4EA73F53DF37220"/>
              </w:placeholder>
              <w:showingPlcHdr/>
              <w:text/>
            </w:sdtPr>
            <w:sdtContent>
              <w:r w:rsidRPr="00630081">
                <w:rPr>
                  <w:rStyle w:val="Platzhaltertext"/>
                </w:rPr>
                <w:t>T</w:t>
              </w:r>
              <w:r>
                <w:rPr>
                  <w:rStyle w:val="Platzhaltertext"/>
                </w:rPr>
                <w:t>itel nachgestellt</w:t>
              </w:r>
            </w:sdtContent>
          </w:sdt>
        </w:p>
      </w:sdtContent>
    </w:sdt>
    <w:sdt>
      <w:sdtPr>
        <w:id w:val="-1954077920"/>
        <w:lock w:val="contentLocked"/>
        <w:placeholder>
          <w:docPart w:val="96E16603B67A413D974698FEC5763525"/>
        </w:placeholder>
        <w:group/>
      </w:sdtPr>
      <w:sdtContent>
        <w:p w14:paraId="4B60AB0D" w14:textId="77777777" w:rsidR="00154C18" w:rsidRDefault="00154C18" w:rsidP="00154C18">
          <w:pPr>
            <w:tabs>
              <w:tab w:val="left" w:pos="8789"/>
            </w:tabs>
            <w:spacing w:after="0"/>
          </w:pPr>
          <w:r>
            <w:t xml:space="preserve">Firmenname / Name der Organisation: </w:t>
          </w:r>
          <w:sdt>
            <w:sdtPr>
              <w:alias w:val="Firmenname"/>
              <w:tag w:val="Firmenname"/>
              <w:id w:val="-1773930659"/>
              <w:placeholder>
                <w:docPart w:val="AC18483E85F04524B41D620396A32F39"/>
              </w:placeholder>
              <w:showingPlcHdr/>
              <w:text/>
            </w:sdtPr>
            <w:sdtContent>
              <w:r>
                <w:rPr>
                  <w:rStyle w:val="Platzhaltertext"/>
                </w:rPr>
                <w:t>Firmenname</w:t>
              </w:r>
            </w:sdtContent>
          </w:sdt>
        </w:p>
        <w:p w14:paraId="568EE903" w14:textId="77777777" w:rsidR="00154C18" w:rsidRDefault="00154C18" w:rsidP="00154C18">
          <w:pPr>
            <w:tabs>
              <w:tab w:val="left" w:pos="8789"/>
            </w:tabs>
            <w:spacing w:after="0"/>
          </w:pPr>
          <w:r>
            <w:t xml:space="preserve">Abteilung / Institut: </w:t>
          </w:r>
          <w:sdt>
            <w:sdtPr>
              <w:alias w:val="Abteilung"/>
              <w:tag w:val="Abteilung"/>
              <w:id w:val="-2081736104"/>
              <w:placeholder>
                <w:docPart w:val="D3E0713D1BBD479E8D9B028A16F05C5B"/>
              </w:placeholder>
              <w:showingPlcHdr/>
              <w:text/>
            </w:sdtPr>
            <w:sdtContent>
              <w:r>
                <w:rPr>
                  <w:rStyle w:val="Platzhaltertext"/>
                </w:rPr>
                <w:t>Abteilung</w:t>
              </w:r>
            </w:sdtContent>
          </w:sdt>
        </w:p>
        <w:p w14:paraId="438E0962" w14:textId="77777777" w:rsidR="00154C18" w:rsidRDefault="00154C18" w:rsidP="00154C18">
          <w:pPr>
            <w:tabs>
              <w:tab w:val="left" w:pos="8789"/>
            </w:tabs>
            <w:spacing w:after="0"/>
          </w:pPr>
          <w:r>
            <w:t xml:space="preserve">Anschrift: </w:t>
          </w:r>
          <w:sdt>
            <w:sdtPr>
              <w:alias w:val="Anschrift"/>
              <w:tag w:val="Anschrift"/>
              <w:id w:val="2003008599"/>
              <w:placeholder>
                <w:docPart w:val="617AF64EE3BA4C7BA7D1A3F0BC021D8A"/>
              </w:placeholder>
              <w:showingPlcHdr/>
              <w:text/>
            </w:sdtPr>
            <w:sdtContent>
              <w:r>
                <w:rPr>
                  <w:rStyle w:val="Platzhaltertext"/>
                </w:rPr>
                <w:t xml:space="preserve">Strasse / Hausnumer / Tür </w:t>
              </w:r>
            </w:sdtContent>
          </w:sdt>
        </w:p>
        <w:p w14:paraId="3B0AC0A8" w14:textId="77777777" w:rsidR="00154C18" w:rsidRDefault="00154C18" w:rsidP="00154C18">
          <w:pPr>
            <w:tabs>
              <w:tab w:val="left" w:pos="1985"/>
              <w:tab w:val="left" w:pos="5670"/>
              <w:tab w:val="left" w:pos="8789"/>
            </w:tabs>
            <w:spacing w:after="0"/>
          </w:pPr>
          <w:r>
            <w:t xml:space="preserve">PLZ: </w:t>
          </w:r>
          <w:sdt>
            <w:sdtPr>
              <w:alias w:val="PLZ"/>
              <w:tag w:val="Zip"/>
              <w:id w:val="-63646470"/>
              <w:placeholder>
                <w:docPart w:val="E0B69150C54F4AA6A2C526F415FDA841"/>
              </w:placeholder>
              <w:showingPlcHdr/>
              <w:text/>
            </w:sdtPr>
            <w:sdtContent>
              <w:r>
                <w:rPr>
                  <w:rStyle w:val="Platzhaltertext"/>
                </w:rPr>
                <w:t>PLZ</w:t>
              </w:r>
            </w:sdtContent>
          </w:sdt>
          <w:r w:rsidR="008547B0">
            <w:tab/>
          </w:r>
          <w:r>
            <w:t xml:space="preserve">Ort: </w:t>
          </w:r>
          <w:sdt>
            <w:sdtPr>
              <w:alias w:val="Ort"/>
              <w:tag w:val="Ort"/>
              <w:id w:val="1361396122"/>
              <w:placeholder>
                <w:docPart w:val="8BBC7805D64D4502B58F712256673DBA"/>
              </w:placeholder>
              <w:showingPlcHdr/>
              <w:text/>
            </w:sdtPr>
            <w:sdtContent>
              <w:r>
                <w:rPr>
                  <w:rStyle w:val="Platzhaltertext"/>
                </w:rPr>
                <w:t>Ort</w:t>
              </w:r>
            </w:sdtContent>
          </w:sdt>
          <w:r w:rsidR="008547B0">
            <w:tab/>
          </w:r>
          <w:r>
            <w:t xml:space="preserve">Land: </w:t>
          </w:r>
          <w:sdt>
            <w:sdtPr>
              <w:alias w:val="Land"/>
              <w:tag w:val="Land"/>
              <w:id w:val="-1038435851"/>
              <w:placeholder>
                <w:docPart w:val="38A130B430684DF4BE5476BC7CDDFE11"/>
              </w:placeholder>
              <w:showingPlcHdr/>
              <w:text/>
            </w:sdtPr>
            <w:sdtContent>
              <w:r>
                <w:rPr>
                  <w:rStyle w:val="Platzhaltertext"/>
                </w:rPr>
                <w:t>Land</w:t>
              </w:r>
            </w:sdtContent>
          </w:sdt>
        </w:p>
        <w:p w14:paraId="268DAE85" w14:textId="77777777" w:rsidR="00154C18" w:rsidRDefault="00154C18" w:rsidP="00154C18">
          <w:pPr>
            <w:tabs>
              <w:tab w:val="left" w:pos="4111"/>
              <w:tab w:val="left" w:pos="8789"/>
            </w:tabs>
            <w:spacing w:after="0"/>
          </w:pPr>
          <w:r>
            <w:t xml:space="preserve">E-Mail: </w:t>
          </w:r>
          <w:sdt>
            <w:sdtPr>
              <w:alias w:val="e-mail"/>
              <w:tag w:val="email"/>
              <w:id w:val="-1263993392"/>
              <w:placeholder>
                <w:docPart w:val="2DD8AE95DCD14AE0B35331E436664625"/>
              </w:placeholder>
              <w:showingPlcHdr/>
              <w:text/>
            </w:sdtPr>
            <w:sdtContent>
              <w:r>
                <w:t>E-</w:t>
              </w:r>
              <w:r>
                <w:rPr>
                  <w:rStyle w:val="Platzhaltertext"/>
                </w:rPr>
                <w:t>Mail Adresse</w:t>
              </w:r>
            </w:sdtContent>
          </w:sdt>
          <w:r w:rsidR="008547B0">
            <w:tab/>
          </w:r>
          <w:r>
            <w:t xml:space="preserve">Telefon: </w:t>
          </w:r>
          <w:sdt>
            <w:sdtPr>
              <w:alias w:val="Tel"/>
              <w:tag w:val="Tel"/>
              <w:id w:val="2006547410"/>
              <w:placeholder>
                <w:docPart w:val="73985D0C7503429CB0117D526F758B47"/>
              </w:placeholder>
              <w:showingPlcHdr/>
              <w:text/>
            </w:sdtPr>
            <w:sdtContent>
              <w:r>
                <w:t xml:space="preserve"> </w:t>
              </w:r>
              <w:r>
                <w:rPr>
                  <w:rStyle w:val="Platzhaltertext"/>
                </w:rPr>
                <w:t xml:space="preserve">+43 664 11111111 </w:t>
              </w:r>
            </w:sdtContent>
          </w:sdt>
        </w:p>
      </w:sdtContent>
    </w:sdt>
    <w:sdt>
      <w:sdtPr>
        <w:id w:val="-212348615"/>
        <w:lock w:val="contentLocked"/>
        <w:placeholder>
          <w:docPart w:val="96E16603B67A413D974698FEC5763525"/>
        </w:placeholder>
        <w:group/>
      </w:sdtPr>
      <w:sdtContent>
        <w:p w14:paraId="246CF4B7" w14:textId="77777777" w:rsidR="0098785F" w:rsidRDefault="00154C18" w:rsidP="00154C18">
          <w:pPr>
            <w:tabs>
              <w:tab w:val="left" w:pos="4111"/>
              <w:tab w:val="left" w:pos="8789"/>
            </w:tabs>
            <w:spacing w:after="0"/>
          </w:pPr>
          <w:r>
            <w:t xml:space="preserve">UID Nummer: </w:t>
          </w:r>
          <w:sdt>
            <w:sdtPr>
              <w:alias w:val="UID Nummer"/>
              <w:tag w:val="UID Nummer"/>
              <w:id w:val="-1441147218"/>
              <w:placeholder>
                <w:docPart w:val="93B3731EB3734BA5A5937C9F2EA17C08"/>
              </w:placeholder>
              <w:showingPlcHdr/>
              <w:text/>
            </w:sdtPr>
            <w:sdtContent>
              <w:r>
                <w:rPr>
                  <w:rStyle w:val="Platzhaltertext"/>
                </w:rPr>
                <w:t xml:space="preserve">UID Nummer  </w:t>
              </w:r>
            </w:sdtContent>
          </w:sdt>
          <w:r w:rsidR="008547B0">
            <w:tab/>
          </w:r>
          <w:r>
            <w:t>Anzahl der Mitarbeiter:innen:</w:t>
          </w:r>
          <w:sdt>
            <w:sdtPr>
              <w:alias w:val="Mitarbeiter:innen Anzahl"/>
              <w:tag w:val="Mitarbeiterzahl"/>
              <w:id w:val="392168422"/>
              <w:placeholder>
                <w:docPart w:val="EF5F7626DA0E42A8A8FE61E04E2149BE"/>
              </w:placeholder>
              <w:showingPlcHdr/>
              <w:text/>
            </w:sdtPr>
            <w:sdtContent>
              <w:r>
                <w:rPr>
                  <w:rStyle w:val="Platzhaltertext"/>
                </w:rPr>
                <w:t>Mitarbeiter:innenzahl</w:t>
              </w:r>
            </w:sdtContent>
          </w:sdt>
        </w:p>
      </w:sdtContent>
    </w:sdt>
    <w:p w14:paraId="02F4E681" w14:textId="77777777" w:rsidR="008547B0" w:rsidRDefault="008547B0" w:rsidP="00154C18">
      <w:pPr>
        <w:tabs>
          <w:tab w:val="left" w:pos="4111"/>
          <w:tab w:val="left" w:pos="8789"/>
        </w:tabs>
        <w:spacing w:after="0"/>
      </w:pPr>
    </w:p>
    <w:p w14:paraId="083B840F" w14:textId="77777777" w:rsidR="0098785F" w:rsidRPr="002C79C6" w:rsidRDefault="0098785F" w:rsidP="0098785F">
      <w:pPr>
        <w:rPr>
          <w:bCs/>
        </w:rPr>
      </w:pPr>
      <w:r w:rsidRPr="00263922">
        <w:rPr>
          <w:b/>
          <w:bCs/>
        </w:rPr>
        <w:t>Die Grundlage für die Mitgliedschaft bei</w:t>
      </w:r>
      <w:r>
        <w:rPr>
          <w:b/>
          <w:bCs/>
        </w:rPr>
        <w:t xml:space="preserve">m Verein Digital Health and Care Austria – Innovationsplattform Intelligente Assistenz für Gesundheit, Pflege und Soziales sind </w:t>
      </w:r>
      <w:proofErr w:type="gramStart"/>
      <w:r>
        <w:rPr>
          <w:b/>
          <w:bCs/>
        </w:rPr>
        <w:t>die Vereinss</w:t>
      </w:r>
      <w:r w:rsidRPr="00263922">
        <w:rPr>
          <w:b/>
          <w:bCs/>
        </w:rPr>
        <w:t>tatuten</w:t>
      </w:r>
      <w:proofErr w:type="gramEnd"/>
      <w:r>
        <w:rPr>
          <w:b/>
          <w:bCs/>
        </w:rPr>
        <w:t xml:space="preserve"> welche auf der Webseite publiziert sind. </w:t>
      </w:r>
    </w:p>
    <w:p w14:paraId="6E45F8D5" w14:textId="77777777" w:rsidR="0098785F" w:rsidRDefault="0098785F" w:rsidP="0098785F">
      <w:r w:rsidRPr="00263922">
        <w:t xml:space="preserve">Mit meiner Unterschrift erkläre ich mich einverstanden, Mitteilungen </w:t>
      </w:r>
      <w:r>
        <w:t xml:space="preserve">des Vereins </w:t>
      </w:r>
      <w:r w:rsidRPr="00263922">
        <w:t>auch auf elektronischem Weg</w:t>
      </w:r>
      <w:r>
        <w:t xml:space="preserve"> </w:t>
      </w:r>
      <w:r w:rsidRPr="00263922">
        <w:t>(</w:t>
      </w:r>
      <w:r>
        <w:t>E</w:t>
      </w:r>
      <w:r w:rsidRPr="00263922">
        <w:t>-Mail) zu erhalten. Laut § 22 des Datenschutzgesetzes informiert Sie die Innovationsplattform, darüber, dass Ihr Name und Ihre Adresse für Zwecke der Buchhaltung und des</w:t>
      </w:r>
      <w:r>
        <w:t xml:space="preserve"> </w:t>
      </w:r>
      <w:r w:rsidRPr="00263922">
        <w:t xml:space="preserve">Mitgliederservices gespeichert werden. </w:t>
      </w:r>
    </w:p>
    <w:p w14:paraId="0D67FBDC" w14:textId="77777777" w:rsidR="0098785F" w:rsidRDefault="0098785F" w:rsidP="0098785F">
      <w:pPr>
        <w:rPr>
          <w:b/>
          <w:bCs/>
        </w:rPr>
      </w:pPr>
      <w:r>
        <w:t xml:space="preserve">Mit meiner Unterschrift </w:t>
      </w:r>
      <w:r w:rsidRPr="00263922">
        <w:rPr>
          <w:b/>
          <w:bCs/>
        </w:rPr>
        <w:t>bestätige</w:t>
      </w:r>
      <w:r>
        <w:rPr>
          <w:b/>
          <w:bCs/>
        </w:rPr>
        <w:t xml:space="preserve"> ich</w:t>
      </w:r>
      <w:r w:rsidRPr="00263922">
        <w:rPr>
          <w:b/>
          <w:bCs/>
        </w:rPr>
        <w:t xml:space="preserve">, die Statuten </w:t>
      </w:r>
      <w:r>
        <w:rPr>
          <w:b/>
          <w:bCs/>
        </w:rPr>
        <w:t xml:space="preserve">des Vereins Digital Health and Care Austria – Innovationsplattform Intelligente Assistenz für Gesundheit, Pflege und </w:t>
      </w:r>
      <w:proofErr w:type="gramStart"/>
      <w:r>
        <w:rPr>
          <w:b/>
          <w:bCs/>
        </w:rPr>
        <w:t xml:space="preserve">Soziales </w:t>
      </w:r>
      <w:r w:rsidRPr="00263922">
        <w:rPr>
          <w:b/>
          <w:bCs/>
        </w:rPr>
        <w:t xml:space="preserve"> gelesen</w:t>
      </w:r>
      <w:proofErr w:type="gramEnd"/>
      <w:r w:rsidRPr="00263922">
        <w:rPr>
          <w:b/>
          <w:bCs/>
        </w:rPr>
        <w:t xml:space="preserve"> zu haben und</w:t>
      </w:r>
      <w:r>
        <w:rPr>
          <w:b/>
          <w:bCs/>
        </w:rPr>
        <w:t xml:space="preserve"> stimme diesen zu</w:t>
      </w:r>
      <w:r w:rsidRPr="00263922">
        <w:rPr>
          <w:b/>
          <w:bCs/>
        </w:rPr>
        <w:t>.</w:t>
      </w:r>
    </w:p>
    <w:p w14:paraId="6935CE42" w14:textId="77777777" w:rsidR="0098785F" w:rsidRPr="002C79C6" w:rsidRDefault="0098785F" w:rsidP="0098785F">
      <w:r w:rsidRPr="002C79C6">
        <w:t>Meine Mitgliedschaft und das Logo meiner Organisation dürfen veröffentlicht werden.</w:t>
      </w:r>
    </w:p>
    <w:sdt>
      <w:sdtPr>
        <w:id w:val="1803337444"/>
        <w:lock w:val="contentLocked"/>
        <w:placeholder>
          <w:docPart w:val="96E16603B67A413D974698FEC5763525"/>
        </w:placeholder>
        <w:group/>
      </w:sdtPr>
      <w:sdtContent>
        <w:p w14:paraId="5036A1AD" w14:textId="77777777" w:rsidR="006B4504" w:rsidRPr="002C79C6" w:rsidRDefault="006B4504" w:rsidP="00DB6D4D">
          <w:pPr>
            <w:tabs>
              <w:tab w:val="left" w:pos="3969"/>
            </w:tabs>
          </w:pPr>
          <w:r>
            <w:t xml:space="preserve">Name &amp; Funktion der zeichnenden Person:  </w:t>
          </w:r>
          <w:sdt>
            <w:sdtPr>
              <w:alias w:val="Signature Name Funktion"/>
              <w:tag w:val="Sign Name Function"/>
              <w:id w:val="1442033542"/>
              <w:placeholder>
                <w:docPart w:val="56C483B7CF924710ADC3314F6A569742"/>
              </w:placeholder>
              <w:showingPlcHdr/>
              <w:text/>
            </w:sdtPr>
            <w:sdtContent>
              <w:r>
                <w:rPr>
                  <w:rStyle w:val="Platzhaltertext"/>
                </w:rPr>
                <w:t>Name und Funktion</w:t>
              </w:r>
            </w:sdtContent>
          </w:sdt>
          <w:r w:rsidR="00DB6D4D">
            <w:br/>
          </w:r>
          <w:r w:rsidRPr="002C79C6">
            <w:t>Ort</w:t>
          </w:r>
          <w:r>
            <w:t>:</w:t>
          </w:r>
          <w:r w:rsidRPr="002C79C6">
            <w:t xml:space="preserve">  </w:t>
          </w:r>
          <w:sdt>
            <w:sdtPr>
              <w:alias w:val="Signatre_Ort"/>
              <w:tag w:val="Sign_place"/>
              <w:id w:val="-1271313131"/>
              <w:placeholder>
                <w:docPart w:val="AD79619FD5EF47ADB5478EFB08D64CCB"/>
              </w:placeholder>
              <w:showingPlcHdr/>
              <w:text/>
            </w:sdtPr>
            <w:sdtContent>
              <w:r>
                <w:rPr>
                  <w:rStyle w:val="Platzhaltertext"/>
                </w:rPr>
                <w:t>Ort der Unterschrift</w:t>
              </w:r>
            </w:sdtContent>
          </w:sdt>
          <w:r w:rsidR="00DB6D4D">
            <w:tab/>
          </w:r>
          <w:r w:rsidRPr="002C79C6">
            <w:t>Datum</w:t>
          </w:r>
          <w:r>
            <w:t>:</w:t>
          </w:r>
          <w:r w:rsidRPr="002C79C6">
            <w:t xml:space="preserve"> </w:t>
          </w:r>
          <w:sdt>
            <w:sdtPr>
              <w:alias w:val="Signature Datum"/>
              <w:tag w:val="SignDate"/>
              <w:id w:val="2111303219"/>
              <w:placeholder>
                <w:docPart w:val="D2A3EACB60EF415D9AFE664BDC0B339D"/>
              </w:placeholder>
              <w:showingPlcHdr/>
              <w:text/>
            </w:sdtPr>
            <w:sdtContent>
              <w:r>
                <w:rPr>
                  <w:rStyle w:val="Platzhaltertext"/>
                </w:rPr>
                <w:t>Datum der Unterschrift</w:t>
              </w:r>
            </w:sdtContent>
          </w:sdt>
        </w:p>
      </w:sdtContent>
    </w:sdt>
    <w:p w14:paraId="5AE552AC" w14:textId="77777777" w:rsidR="00D3546B" w:rsidRDefault="006B4504" w:rsidP="008547B0">
      <w:pPr>
        <w:tabs>
          <w:tab w:val="left" w:pos="3969"/>
        </w:tabs>
      </w:pPr>
      <w:r w:rsidRPr="002C79C6">
        <w:t>Unterschrift</w:t>
      </w:r>
      <w:r>
        <w:t xml:space="preserve"> </w:t>
      </w:r>
    </w:p>
    <w:sectPr w:rsidR="00D3546B" w:rsidSect="0098785F">
      <w:type w:val="continuous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BEA86" w14:textId="77777777" w:rsidR="00740359" w:rsidRDefault="00740359">
      <w:pPr>
        <w:spacing w:after="0" w:line="240" w:lineRule="auto"/>
      </w:pPr>
      <w:r>
        <w:separator/>
      </w:r>
    </w:p>
  </w:endnote>
  <w:endnote w:type="continuationSeparator" w:id="0">
    <w:p w14:paraId="4D1FF844" w14:textId="77777777" w:rsidR="00740359" w:rsidRDefault="00740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9A740" w14:textId="77777777" w:rsidR="0098785F" w:rsidRDefault="0098785F" w:rsidP="00A452DE">
    <w:pPr>
      <w:pStyle w:val="Kopfzeile"/>
      <w:rPr>
        <w:b/>
      </w:rPr>
    </w:pPr>
  </w:p>
  <w:p w14:paraId="0FE2333F" w14:textId="77777777" w:rsidR="0098785F" w:rsidRPr="00A452DE" w:rsidRDefault="0098785F" w:rsidP="00A452DE">
    <w:pPr>
      <w:pStyle w:val="Kopfzeile"/>
      <w:rPr>
        <w:b/>
      </w:rPr>
    </w:pPr>
    <w:r w:rsidRPr="00A452DE">
      <w:rPr>
        <w:b/>
        <w:noProof/>
      </w:rPr>
      <w:drawing>
        <wp:anchor distT="0" distB="0" distL="0" distR="0" simplePos="0" relativeHeight="251656704" behindDoc="0" locked="0" layoutInCell="1" allowOverlap="1" wp14:anchorId="1565FC84" wp14:editId="04951286">
          <wp:simplePos x="0" y="0"/>
          <wp:positionH relativeFrom="page">
            <wp:posOffset>329319</wp:posOffset>
          </wp:positionH>
          <wp:positionV relativeFrom="paragraph">
            <wp:posOffset>-121285</wp:posOffset>
          </wp:positionV>
          <wp:extent cx="507600" cy="385200"/>
          <wp:effectExtent l="0" t="0" r="6985" b="0"/>
          <wp:wrapSquare wrapText="bothSides"/>
          <wp:docPr id="843532920" name="Grafik 1" descr="Ein Bild, das Electric Blue (Farbe), Reihe, Blau, Rechteck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8678613" name="Grafik 1" descr="Ein Bild, das Electric Blue (Farbe), Reihe, Blau, Rechteck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7600" cy="3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452DE">
      <w:rPr>
        <w:b/>
      </w:rPr>
      <w:t>Digital Health and Care Austria</w:t>
    </w:r>
  </w:p>
  <w:p w14:paraId="73D4A810" w14:textId="77777777" w:rsidR="0098785F" w:rsidRDefault="0098785F" w:rsidP="00A452DE">
    <w:pPr>
      <w:pStyle w:val="Kopfzeile"/>
    </w:pPr>
    <w:r>
      <w:t xml:space="preserve">Innovationsplattform Intelligente Assistenz </w:t>
    </w:r>
    <w:r>
      <w:tab/>
      <w:t>für Gesundheit Pflege und Soziales</w:t>
    </w:r>
  </w:p>
  <w:p w14:paraId="40406626" w14:textId="77777777" w:rsidR="0098785F" w:rsidRPr="008456CD" w:rsidRDefault="0098785F" w:rsidP="00A452DE">
    <w:pPr>
      <w:pStyle w:val="Fuzeile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21216" w14:textId="77777777" w:rsidR="0098785F" w:rsidRPr="00211AC1" w:rsidRDefault="0098785F" w:rsidP="00211AC1">
    <w:pPr>
      <w:pStyle w:val="Fuzeile"/>
      <w:spacing w:line="276" w:lineRule="auto"/>
      <w:rPr>
        <w:sz w:val="18"/>
        <w:szCs w:val="18"/>
      </w:rPr>
    </w:pPr>
    <w:r w:rsidRPr="00211AC1">
      <w:rPr>
        <w:noProof/>
        <w:sz w:val="18"/>
        <w:szCs w:val="18"/>
      </w:rPr>
      <w:drawing>
        <wp:anchor distT="0" distB="0" distL="0" distR="0" simplePos="0" relativeHeight="251658752" behindDoc="0" locked="0" layoutInCell="1" allowOverlap="1" wp14:anchorId="7184B40C" wp14:editId="0AFC1AB0">
          <wp:simplePos x="0" y="0"/>
          <wp:positionH relativeFrom="page">
            <wp:posOffset>304867</wp:posOffset>
          </wp:positionH>
          <wp:positionV relativeFrom="paragraph">
            <wp:posOffset>-100431</wp:posOffset>
          </wp:positionV>
          <wp:extent cx="507600" cy="385200"/>
          <wp:effectExtent l="0" t="0" r="6985" b="0"/>
          <wp:wrapSquare wrapText="bothSides"/>
          <wp:docPr id="1513777919" name="Grafik 1" descr="Ein Bild, das Electric Blue (Farbe), Reihe, Blau, Rechteck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8678613" name="Grafik 1" descr="Ein Bild, das Electric Blue (Farbe), Reihe, Blau, Rechteck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7600" cy="3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11AC1">
      <w:rPr>
        <w:sz w:val="18"/>
        <w:szCs w:val="18"/>
      </w:rPr>
      <w:t>Großer-Gott-Weg 14a, 6020 Innsbruck, Österreich | www.digitalhealthandcare.at</w:t>
    </w:r>
    <w:r>
      <w:rPr>
        <w:sz w:val="18"/>
        <w:szCs w:val="18"/>
      </w:rPr>
      <w:br/>
    </w:r>
    <w:r w:rsidRPr="00211AC1">
      <w:rPr>
        <w:sz w:val="18"/>
        <w:szCs w:val="18"/>
      </w:rPr>
      <w:t>Tel. +43 676 880 88 832 | kontakt@digitalhealthandcare.at</w:t>
    </w:r>
    <w:r w:rsidRPr="00211AC1">
      <w:rPr>
        <w:sz w:val="18"/>
        <w:szCs w:val="18"/>
      </w:rPr>
      <w:br/>
      <w:t>ZVR: 107093595 | Bankverbindung: IBAN: AT86 2011 1821 1416 2500 | BIC: GIBAATWWXXX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8DF14" w14:textId="77777777" w:rsidR="00740359" w:rsidRDefault="00740359">
      <w:pPr>
        <w:spacing w:after="0" w:line="240" w:lineRule="auto"/>
      </w:pPr>
      <w:r>
        <w:separator/>
      </w:r>
    </w:p>
  </w:footnote>
  <w:footnote w:type="continuationSeparator" w:id="0">
    <w:p w14:paraId="4F0F947D" w14:textId="77777777" w:rsidR="00740359" w:rsidRDefault="007403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4333C" w14:textId="77777777" w:rsidR="0098785F" w:rsidRDefault="0098785F" w:rsidP="00A452DE">
    <w:pPr>
      <w:pStyle w:val="Kopfzeile"/>
      <w:jc w:val="center"/>
    </w:pPr>
    <w:r w:rsidRPr="003A16B7">
      <w:rPr>
        <w:sz w:val="10"/>
        <w:szCs w:val="10"/>
      </w:rPr>
      <w:br/>
    </w:r>
    <w:r w:rsidRPr="002F2D3A">
      <w:rPr>
        <w:noProof/>
      </w:rPr>
      <w:drawing>
        <wp:anchor distT="0" distB="0" distL="114300" distR="114300" simplePos="0" relativeHeight="251657728" behindDoc="0" locked="1" layoutInCell="1" allowOverlap="1" wp14:anchorId="0AACAEC3" wp14:editId="1DB9241E">
          <wp:simplePos x="0" y="0"/>
          <wp:positionH relativeFrom="page">
            <wp:align>center</wp:align>
          </wp:positionH>
          <wp:positionV relativeFrom="topMargin">
            <wp:posOffset>431800</wp:posOffset>
          </wp:positionV>
          <wp:extent cx="2131200" cy="770400"/>
          <wp:effectExtent l="0" t="0" r="2540" b="0"/>
          <wp:wrapTopAndBottom/>
          <wp:docPr id="1392076761" name="Grafik 6" descr="Ein Bild, das Schrift, Grafiken, Text, Screensh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9850723" name="Grafik 6" descr="Ein Bild, das Schrift, Grafiken, Text, Screenshot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1200" cy="77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Innovationsplattform Intelligente Assistenz </w:t>
    </w:r>
    <w:r>
      <w:br/>
      <w:t>für Gesundheit Pflege und Soziales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grammar="clean"/>
  <w:attachedTemplate r:id="rId1"/>
  <w:documentProtection w:edit="forms" w:formatting="1" w:enforcement="1" w:cryptProviderType="rsaAES" w:cryptAlgorithmClass="hash" w:cryptAlgorithmType="typeAny" w:cryptAlgorithmSid="14" w:cryptSpinCount="100000" w:hash="GJdb7QeqjJjpzJv2HxIqgXyRv1wOpG/rCs/qGU/DqOr635o5FPFgJkWcREipAq/+qpG44U6C+vyAFlcaa8/ssA==" w:salt="aLRp4J8s08zGMHW8hH3Q8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015"/>
    <w:rsid w:val="00154C18"/>
    <w:rsid w:val="0036488E"/>
    <w:rsid w:val="0038570A"/>
    <w:rsid w:val="003975C5"/>
    <w:rsid w:val="00427A1E"/>
    <w:rsid w:val="00477E1F"/>
    <w:rsid w:val="00691427"/>
    <w:rsid w:val="006B4504"/>
    <w:rsid w:val="00740359"/>
    <w:rsid w:val="0074173A"/>
    <w:rsid w:val="0076643D"/>
    <w:rsid w:val="007761A5"/>
    <w:rsid w:val="007F32FC"/>
    <w:rsid w:val="008547B0"/>
    <w:rsid w:val="0098785F"/>
    <w:rsid w:val="00BA4C50"/>
    <w:rsid w:val="00CB2843"/>
    <w:rsid w:val="00D0570D"/>
    <w:rsid w:val="00D3546B"/>
    <w:rsid w:val="00DB6D4D"/>
    <w:rsid w:val="00E67D2B"/>
    <w:rsid w:val="00FC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D2578"/>
  <w15:chartTrackingRefBased/>
  <w15:docId w15:val="{2F84EF7B-95BD-4F7E-BD7F-52659638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8785F"/>
    <w:pPr>
      <w:spacing w:line="276" w:lineRule="auto"/>
    </w:pPr>
    <w:rPr>
      <w:rFonts w:ascii="Lato" w:hAnsi="Lato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547B0"/>
    <w:pPr>
      <w:keepNext/>
      <w:keepLines/>
      <w:spacing w:before="80" w:after="80" w:line="259" w:lineRule="auto"/>
      <w:outlineLvl w:val="0"/>
    </w:pPr>
    <w:rPr>
      <w:rFonts w:ascii="Lato Black" w:eastAsiaTheme="majorEastAsia" w:hAnsi="Lato Black" w:cstheme="majorBidi"/>
      <w:color w:val="28488F"/>
      <w:sz w:val="24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87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878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878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878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878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78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878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878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547B0"/>
    <w:rPr>
      <w:rFonts w:ascii="Lato Black" w:eastAsiaTheme="majorEastAsia" w:hAnsi="Lato Black" w:cstheme="majorBidi"/>
      <w:color w:val="28488F"/>
      <w:sz w:val="24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878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878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8785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8785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8785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8785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8785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878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87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87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878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87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87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8785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8785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8785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878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8785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8785F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87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785F"/>
    <w:rPr>
      <w:rFonts w:ascii="Lato" w:hAnsi="Lato"/>
      <w:sz w:val="20"/>
    </w:rPr>
  </w:style>
  <w:style w:type="paragraph" w:styleId="Fuzeile">
    <w:name w:val="footer"/>
    <w:basedOn w:val="Standard"/>
    <w:link w:val="FuzeileZchn"/>
    <w:uiPriority w:val="99"/>
    <w:unhideWhenUsed/>
    <w:rsid w:val="00987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8785F"/>
    <w:rPr>
      <w:rFonts w:ascii="Lato" w:hAnsi="Lato"/>
      <w:sz w:val="20"/>
    </w:rPr>
  </w:style>
  <w:style w:type="paragraph" w:customStyle="1" w:styleId="Betreff">
    <w:name w:val="Betreff"/>
    <w:basedOn w:val="Standard"/>
    <w:next w:val="Standard"/>
    <w:link w:val="BetreffZchn"/>
    <w:qFormat/>
    <w:rsid w:val="0098785F"/>
    <w:pPr>
      <w:spacing w:before="240" w:after="240"/>
    </w:pPr>
    <w:rPr>
      <w:rFonts w:ascii="Lato Black" w:hAnsi="Lato Black"/>
      <w:color w:val="28488F"/>
      <w:sz w:val="26"/>
      <w:szCs w:val="26"/>
    </w:rPr>
  </w:style>
  <w:style w:type="character" w:customStyle="1" w:styleId="BetreffZchn">
    <w:name w:val="Betreff Zchn"/>
    <w:basedOn w:val="Absatz-Standardschriftart"/>
    <w:link w:val="Betreff"/>
    <w:rsid w:val="0098785F"/>
    <w:rPr>
      <w:rFonts w:ascii="Lato Black" w:hAnsi="Lato Black"/>
      <w:color w:val="28488F"/>
      <w:sz w:val="26"/>
      <w:szCs w:val="26"/>
    </w:rPr>
  </w:style>
  <w:style w:type="character" w:styleId="Platzhaltertext">
    <w:name w:val="Placeholder Text"/>
    <w:basedOn w:val="Absatz-Standardschriftart"/>
    <w:uiPriority w:val="99"/>
    <w:semiHidden/>
    <w:rsid w:val="0098785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DigiHC\vorlage\Anmeldeformular%20digitalhealthandcareaustria%20v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E16603B67A413D974698FEC57635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AD34E2-30E5-452E-8A3B-D0C773D89426}"/>
      </w:docPartPr>
      <w:docPartBody>
        <w:p w:rsidR="00000000" w:rsidRDefault="00000000">
          <w:pPr>
            <w:pStyle w:val="96E16603B67A413D974698FEC5763525"/>
          </w:pPr>
          <w:r w:rsidRPr="0040638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68D0F1C9BEF4B2C908FF1AFF7B311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2D06D2-897F-4FAE-A7F1-88E9A567654F}"/>
      </w:docPartPr>
      <w:docPartBody>
        <w:p w:rsidR="00000000" w:rsidRDefault="00000000">
          <w:pPr>
            <w:pStyle w:val="668D0F1C9BEF4B2C908FF1AFF7B311B4"/>
          </w:pPr>
          <w:r>
            <w:rPr>
              <w:rStyle w:val="Platzhaltertext"/>
            </w:rPr>
            <w:t xml:space="preserve">Weitere Interessen </w:t>
          </w:r>
        </w:p>
      </w:docPartBody>
    </w:docPart>
    <w:docPart>
      <w:docPartPr>
        <w:name w:val="1D1827D0861A43F89371EB791D4F94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869DA5-B041-460E-B5A5-DD5FBE98BB6A}"/>
      </w:docPartPr>
      <w:docPartBody>
        <w:p w:rsidR="00000000" w:rsidRDefault="00000000">
          <w:pPr>
            <w:pStyle w:val="1D1827D0861A43F89371EB791D4F94DA"/>
          </w:pPr>
          <w:r>
            <w:rPr>
              <w:rStyle w:val="Platzhaltertext"/>
            </w:rPr>
            <w:t>Vorname</w:t>
          </w:r>
        </w:p>
      </w:docPartBody>
    </w:docPart>
    <w:docPart>
      <w:docPartPr>
        <w:name w:val="7BECDC9F1E5E495B819B88043C42A7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92E397-A9E0-424A-A5B1-B97152F484D1}"/>
      </w:docPartPr>
      <w:docPartBody>
        <w:p w:rsidR="00000000" w:rsidRDefault="00000000">
          <w:pPr>
            <w:pStyle w:val="7BECDC9F1E5E495B819B88043C42A70A"/>
          </w:pPr>
          <w:r>
            <w:rPr>
              <w:rStyle w:val="Platzhaltertext"/>
            </w:rPr>
            <w:t xml:space="preserve">Nachname </w:t>
          </w:r>
        </w:p>
      </w:docPartBody>
    </w:docPart>
    <w:docPart>
      <w:docPartPr>
        <w:name w:val="AD957FABE5814A1B95DD11B30F687B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2FA7CE-2486-4BBF-8E73-56EE292289E9}"/>
      </w:docPartPr>
      <w:docPartBody>
        <w:p w:rsidR="00000000" w:rsidRDefault="00000000">
          <w:pPr>
            <w:pStyle w:val="AD957FABE5814A1B95DD11B30F687B54"/>
          </w:pPr>
          <w:r>
            <w:rPr>
              <w:rStyle w:val="Platzhaltertext"/>
            </w:rPr>
            <w:t>Titel vorgestellt</w:t>
          </w:r>
        </w:p>
      </w:docPartBody>
    </w:docPart>
    <w:docPart>
      <w:docPartPr>
        <w:name w:val="27999D33DB934C41B4EA73F53DF372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4DB860-C287-4689-A237-9B88AB8E08F5}"/>
      </w:docPartPr>
      <w:docPartBody>
        <w:p w:rsidR="00000000" w:rsidRDefault="00000000">
          <w:pPr>
            <w:pStyle w:val="27999D33DB934C41B4EA73F53DF37220"/>
          </w:pPr>
          <w:r w:rsidRPr="00630081">
            <w:rPr>
              <w:rStyle w:val="Platzhaltertext"/>
            </w:rPr>
            <w:t>T</w:t>
          </w:r>
          <w:r>
            <w:rPr>
              <w:rStyle w:val="Platzhaltertext"/>
            </w:rPr>
            <w:t>itel nachgestellt</w:t>
          </w:r>
        </w:p>
      </w:docPartBody>
    </w:docPart>
    <w:docPart>
      <w:docPartPr>
        <w:name w:val="AC18483E85F04524B41D620396A32F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F187C1-34D5-4022-8B14-3B28B24D3589}"/>
      </w:docPartPr>
      <w:docPartBody>
        <w:p w:rsidR="00000000" w:rsidRDefault="00000000">
          <w:pPr>
            <w:pStyle w:val="AC18483E85F04524B41D620396A32F39"/>
          </w:pPr>
          <w:r>
            <w:rPr>
              <w:rStyle w:val="Platzhaltertext"/>
            </w:rPr>
            <w:t>Firmenname</w:t>
          </w:r>
        </w:p>
      </w:docPartBody>
    </w:docPart>
    <w:docPart>
      <w:docPartPr>
        <w:name w:val="D3E0713D1BBD479E8D9B028A16F05C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829941-B1A2-4A58-9524-5776B268B393}"/>
      </w:docPartPr>
      <w:docPartBody>
        <w:p w:rsidR="00000000" w:rsidRDefault="00000000">
          <w:pPr>
            <w:pStyle w:val="D3E0713D1BBD479E8D9B028A16F05C5B"/>
          </w:pPr>
          <w:r>
            <w:rPr>
              <w:rStyle w:val="Platzhaltertext"/>
            </w:rPr>
            <w:t>Abteilung</w:t>
          </w:r>
        </w:p>
      </w:docPartBody>
    </w:docPart>
    <w:docPart>
      <w:docPartPr>
        <w:name w:val="617AF64EE3BA4C7BA7D1A3F0BC021D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2B2BBF-27B7-4862-A863-92AC8F765472}"/>
      </w:docPartPr>
      <w:docPartBody>
        <w:p w:rsidR="00000000" w:rsidRDefault="00000000">
          <w:pPr>
            <w:pStyle w:val="617AF64EE3BA4C7BA7D1A3F0BC021D8A"/>
          </w:pPr>
          <w:r>
            <w:rPr>
              <w:rStyle w:val="Platzhaltertext"/>
            </w:rPr>
            <w:t xml:space="preserve">Strasse / Hausnumer / Tür </w:t>
          </w:r>
        </w:p>
      </w:docPartBody>
    </w:docPart>
    <w:docPart>
      <w:docPartPr>
        <w:name w:val="E0B69150C54F4AA6A2C526F415FDA8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D29B2C-650C-4D6D-B52E-A60DE40EFE2B}"/>
      </w:docPartPr>
      <w:docPartBody>
        <w:p w:rsidR="00000000" w:rsidRDefault="00000000">
          <w:pPr>
            <w:pStyle w:val="E0B69150C54F4AA6A2C526F415FDA841"/>
          </w:pPr>
          <w:r>
            <w:rPr>
              <w:rStyle w:val="Platzhaltertext"/>
            </w:rPr>
            <w:t>PLZ</w:t>
          </w:r>
        </w:p>
      </w:docPartBody>
    </w:docPart>
    <w:docPart>
      <w:docPartPr>
        <w:name w:val="8BBC7805D64D4502B58F712256673D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84B576-0FF6-4A75-9738-74C4FCA945C5}"/>
      </w:docPartPr>
      <w:docPartBody>
        <w:p w:rsidR="00000000" w:rsidRDefault="00000000">
          <w:pPr>
            <w:pStyle w:val="8BBC7805D64D4502B58F712256673DBA"/>
          </w:pPr>
          <w:r>
            <w:rPr>
              <w:rStyle w:val="Platzhaltertext"/>
            </w:rPr>
            <w:t>Ort</w:t>
          </w:r>
        </w:p>
      </w:docPartBody>
    </w:docPart>
    <w:docPart>
      <w:docPartPr>
        <w:name w:val="38A130B430684DF4BE5476BC7CDDFE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F3395C-B41B-406F-B642-CFC94B201AF3}"/>
      </w:docPartPr>
      <w:docPartBody>
        <w:p w:rsidR="00000000" w:rsidRDefault="00000000">
          <w:pPr>
            <w:pStyle w:val="38A130B430684DF4BE5476BC7CDDFE11"/>
          </w:pPr>
          <w:r>
            <w:rPr>
              <w:rStyle w:val="Platzhaltertext"/>
            </w:rPr>
            <w:t>Land</w:t>
          </w:r>
        </w:p>
      </w:docPartBody>
    </w:docPart>
    <w:docPart>
      <w:docPartPr>
        <w:name w:val="2DD8AE95DCD14AE0B35331E4366646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742614-3811-4C04-93CA-E6BD4571FBFC}"/>
      </w:docPartPr>
      <w:docPartBody>
        <w:p w:rsidR="00000000" w:rsidRDefault="00000000">
          <w:pPr>
            <w:pStyle w:val="2DD8AE95DCD14AE0B35331E436664625"/>
          </w:pPr>
          <w:r>
            <w:t>E-</w:t>
          </w:r>
          <w:r>
            <w:rPr>
              <w:rStyle w:val="Platzhaltertext"/>
            </w:rPr>
            <w:t>Mail Adresse</w:t>
          </w:r>
        </w:p>
      </w:docPartBody>
    </w:docPart>
    <w:docPart>
      <w:docPartPr>
        <w:name w:val="73985D0C7503429CB0117D526F758B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3135D4-C4CE-4D4C-B8AB-465B58EAD3CF}"/>
      </w:docPartPr>
      <w:docPartBody>
        <w:p w:rsidR="00000000" w:rsidRDefault="00000000">
          <w:pPr>
            <w:pStyle w:val="73985D0C7503429CB0117D526F758B47"/>
          </w:pPr>
          <w:r>
            <w:t xml:space="preserve"> </w:t>
          </w:r>
          <w:r>
            <w:rPr>
              <w:rStyle w:val="Platzhaltertext"/>
            </w:rPr>
            <w:t xml:space="preserve">+43 664 11111111 </w:t>
          </w:r>
        </w:p>
      </w:docPartBody>
    </w:docPart>
    <w:docPart>
      <w:docPartPr>
        <w:name w:val="93B3731EB3734BA5A5937C9F2EA17C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0D29C2-D88B-470E-8B28-4ECC879FB07A}"/>
      </w:docPartPr>
      <w:docPartBody>
        <w:p w:rsidR="00000000" w:rsidRDefault="00000000">
          <w:pPr>
            <w:pStyle w:val="93B3731EB3734BA5A5937C9F2EA17C08"/>
          </w:pPr>
          <w:r>
            <w:rPr>
              <w:rStyle w:val="Platzhaltertext"/>
            </w:rPr>
            <w:t xml:space="preserve">UID Nummer  </w:t>
          </w:r>
        </w:p>
      </w:docPartBody>
    </w:docPart>
    <w:docPart>
      <w:docPartPr>
        <w:name w:val="EF5F7626DA0E42A8A8FE61E04E2149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C73ABC-1989-4ECE-A658-C8454B161D5B}"/>
      </w:docPartPr>
      <w:docPartBody>
        <w:p w:rsidR="00000000" w:rsidRDefault="00000000">
          <w:pPr>
            <w:pStyle w:val="EF5F7626DA0E42A8A8FE61E04E2149BE"/>
          </w:pPr>
          <w:r>
            <w:rPr>
              <w:rStyle w:val="Platzhaltertext"/>
            </w:rPr>
            <w:t>Mitarbeiter:innenzahl</w:t>
          </w:r>
        </w:p>
      </w:docPartBody>
    </w:docPart>
    <w:docPart>
      <w:docPartPr>
        <w:name w:val="56C483B7CF924710ADC3314F6A5697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40530C-5161-42A9-B1BA-969784172278}"/>
      </w:docPartPr>
      <w:docPartBody>
        <w:p w:rsidR="00000000" w:rsidRDefault="00000000">
          <w:pPr>
            <w:pStyle w:val="56C483B7CF924710ADC3314F6A569742"/>
          </w:pPr>
          <w:r>
            <w:rPr>
              <w:rStyle w:val="Platzhaltertext"/>
            </w:rPr>
            <w:t>Name und Funktion</w:t>
          </w:r>
        </w:p>
      </w:docPartBody>
    </w:docPart>
    <w:docPart>
      <w:docPartPr>
        <w:name w:val="AD79619FD5EF47ADB5478EFB08D64C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0383B1-4B53-40F2-A4D8-82FA937C5EFA}"/>
      </w:docPartPr>
      <w:docPartBody>
        <w:p w:rsidR="00000000" w:rsidRDefault="00000000">
          <w:pPr>
            <w:pStyle w:val="AD79619FD5EF47ADB5478EFB08D64CCB"/>
          </w:pPr>
          <w:r>
            <w:rPr>
              <w:rStyle w:val="Platzhaltertext"/>
            </w:rPr>
            <w:t>Ort der Unterschrift</w:t>
          </w:r>
        </w:p>
      </w:docPartBody>
    </w:docPart>
    <w:docPart>
      <w:docPartPr>
        <w:name w:val="D2A3EACB60EF415D9AFE664BDC0B33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DE90E7-48ED-41B3-BA79-6713EBCB7807}"/>
      </w:docPartPr>
      <w:docPartBody>
        <w:p w:rsidR="00000000" w:rsidRDefault="00000000">
          <w:pPr>
            <w:pStyle w:val="D2A3EACB60EF415D9AFE664BDC0B339D"/>
          </w:pPr>
          <w:r>
            <w:rPr>
              <w:rStyle w:val="Platzhaltertext"/>
            </w:rPr>
            <w:t>Datum der Unterschrift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DE5"/>
    <w:rsid w:val="00691427"/>
    <w:rsid w:val="0096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A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666666"/>
    </w:rPr>
  </w:style>
  <w:style w:type="paragraph" w:customStyle="1" w:styleId="96E16603B67A413D974698FEC5763525">
    <w:name w:val="96E16603B67A413D974698FEC5763525"/>
  </w:style>
  <w:style w:type="paragraph" w:customStyle="1" w:styleId="668D0F1C9BEF4B2C908FF1AFF7B311B4">
    <w:name w:val="668D0F1C9BEF4B2C908FF1AFF7B311B4"/>
  </w:style>
  <w:style w:type="paragraph" w:customStyle="1" w:styleId="1D1827D0861A43F89371EB791D4F94DA">
    <w:name w:val="1D1827D0861A43F89371EB791D4F94DA"/>
  </w:style>
  <w:style w:type="paragraph" w:customStyle="1" w:styleId="7BECDC9F1E5E495B819B88043C42A70A">
    <w:name w:val="7BECDC9F1E5E495B819B88043C42A70A"/>
  </w:style>
  <w:style w:type="paragraph" w:customStyle="1" w:styleId="AD957FABE5814A1B95DD11B30F687B54">
    <w:name w:val="AD957FABE5814A1B95DD11B30F687B54"/>
  </w:style>
  <w:style w:type="paragraph" w:customStyle="1" w:styleId="27999D33DB934C41B4EA73F53DF37220">
    <w:name w:val="27999D33DB934C41B4EA73F53DF37220"/>
  </w:style>
  <w:style w:type="paragraph" w:customStyle="1" w:styleId="AC18483E85F04524B41D620396A32F39">
    <w:name w:val="AC18483E85F04524B41D620396A32F39"/>
  </w:style>
  <w:style w:type="paragraph" w:customStyle="1" w:styleId="D3E0713D1BBD479E8D9B028A16F05C5B">
    <w:name w:val="D3E0713D1BBD479E8D9B028A16F05C5B"/>
  </w:style>
  <w:style w:type="paragraph" w:customStyle="1" w:styleId="617AF64EE3BA4C7BA7D1A3F0BC021D8A">
    <w:name w:val="617AF64EE3BA4C7BA7D1A3F0BC021D8A"/>
  </w:style>
  <w:style w:type="paragraph" w:customStyle="1" w:styleId="E0B69150C54F4AA6A2C526F415FDA841">
    <w:name w:val="E0B69150C54F4AA6A2C526F415FDA841"/>
  </w:style>
  <w:style w:type="paragraph" w:customStyle="1" w:styleId="8BBC7805D64D4502B58F712256673DBA">
    <w:name w:val="8BBC7805D64D4502B58F712256673DBA"/>
  </w:style>
  <w:style w:type="paragraph" w:customStyle="1" w:styleId="38A130B430684DF4BE5476BC7CDDFE11">
    <w:name w:val="38A130B430684DF4BE5476BC7CDDFE11"/>
  </w:style>
  <w:style w:type="paragraph" w:customStyle="1" w:styleId="2DD8AE95DCD14AE0B35331E436664625">
    <w:name w:val="2DD8AE95DCD14AE0B35331E436664625"/>
  </w:style>
  <w:style w:type="paragraph" w:customStyle="1" w:styleId="73985D0C7503429CB0117D526F758B47">
    <w:name w:val="73985D0C7503429CB0117D526F758B47"/>
  </w:style>
  <w:style w:type="paragraph" w:customStyle="1" w:styleId="93B3731EB3734BA5A5937C9F2EA17C08">
    <w:name w:val="93B3731EB3734BA5A5937C9F2EA17C08"/>
  </w:style>
  <w:style w:type="paragraph" w:customStyle="1" w:styleId="EF5F7626DA0E42A8A8FE61E04E2149BE">
    <w:name w:val="EF5F7626DA0E42A8A8FE61E04E2149BE"/>
  </w:style>
  <w:style w:type="paragraph" w:customStyle="1" w:styleId="56C483B7CF924710ADC3314F6A569742">
    <w:name w:val="56C483B7CF924710ADC3314F6A569742"/>
  </w:style>
  <w:style w:type="paragraph" w:customStyle="1" w:styleId="AD79619FD5EF47ADB5478EFB08D64CCB">
    <w:name w:val="AD79619FD5EF47ADB5478EFB08D64CCB"/>
  </w:style>
  <w:style w:type="paragraph" w:customStyle="1" w:styleId="D2A3EACB60EF415D9AFE664BDC0B339D">
    <w:name w:val="D2A3EACB60EF415D9AFE664BDC0B33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Anmeldeformular digitalhealthandcareaustria v4.dotx</Template>
  <TotalTime>0</TotalTime>
  <Pages>1</Pages>
  <Words>256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MMMartin</dc:creator>
  <cp:keywords/>
  <dc:description/>
  <cp:lastModifiedBy>Martin Morandell</cp:lastModifiedBy>
  <cp:revision>1</cp:revision>
  <dcterms:created xsi:type="dcterms:W3CDTF">2026-06-29T09:47:00Z</dcterms:created>
  <dcterms:modified xsi:type="dcterms:W3CDTF">2026-06-29T09:47:00Z</dcterms:modified>
</cp:coreProperties>
</file>